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5BB81" w14:textId="76987C47" w:rsidR="009021CE" w:rsidRPr="003D36FE" w:rsidRDefault="003D36FE" w:rsidP="003D36FE">
      <w:pPr>
        <w:pBdr>
          <w:top w:val="single" w:sz="4" w:space="1" w:color="auto"/>
          <w:left w:val="single" w:sz="4" w:space="4" w:color="auto"/>
          <w:bottom w:val="single" w:sz="4" w:space="1" w:color="auto"/>
          <w:right w:val="single" w:sz="4" w:space="4" w:color="auto"/>
        </w:pBdr>
        <w:shd w:val="clear" w:color="auto" w:fill="B4C6E7" w:themeFill="accent1" w:themeFillTint="66"/>
        <w:jc w:val="center"/>
        <w:rPr>
          <w:b/>
          <w:bCs/>
          <w:sz w:val="32"/>
          <w:szCs w:val="32"/>
        </w:rPr>
      </w:pPr>
      <w:r w:rsidRPr="003D36FE">
        <w:rPr>
          <w:b/>
          <w:bCs/>
          <w:sz w:val="32"/>
          <w:szCs w:val="32"/>
        </w:rPr>
        <w:t>Parent</w:t>
      </w:r>
      <w:r>
        <w:rPr>
          <w:b/>
          <w:bCs/>
          <w:sz w:val="32"/>
          <w:szCs w:val="32"/>
        </w:rPr>
        <w:t>/Carer</w:t>
      </w:r>
      <w:r w:rsidRPr="003D36FE">
        <w:rPr>
          <w:b/>
          <w:bCs/>
          <w:sz w:val="32"/>
          <w:szCs w:val="32"/>
        </w:rPr>
        <w:t xml:space="preserve"> Consent Form for an Under 18 Bowls Player</w:t>
      </w:r>
    </w:p>
    <w:p w14:paraId="0FC66B24" w14:textId="2B6D4706" w:rsidR="003D36FE" w:rsidRPr="00EE195E" w:rsidRDefault="003D36FE">
      <w:pPr>
        <w:rPr>
          <w:b/>
          <w:bCs/>
        </w:rPr>
      </w:pPr>
      <w:r w:rsidRPr="00EE195E">
        <w:rPr>
          <w:b/>
          <w:bCs/>
        </w:rPr>
        <w:t xml:space="preserve">The safety and welfare of children </w:t>
      </w:r>
      <w:r w:rsidR="008F1A70" w:rsidRPr="00EE195E">
        <w:rPr>
          <w:b/>
          <w:bCs/>
        </w:rPr>
        <w:t>(under 18)</w:t>
      </w:r>
      <w:r w:rsidR="00B51415" w:rsidRPr="00EE195E">
        <w:rPr>
          <w:b/>
          <w:bCs/>
        </w:rPr>
        <w:t xml:space="preserve"> </w:t>
      </w:r>
      <w:r w:rsidRPr="00EE195E">
        <w:rPr>
          <w:b/>
          <w:bCs/>
        </w:rPr>
        <w:t xml:space="preserve">in bowls is paramount.  We encourage parents/carers to accompany children to formal and informal bowls events and activities.  This additional supervision alongside that provided by bowls staff or volunteers is the best way to ensure they enjoy the sport. There may be occasions where parent/carer supervision is not possible and so it is important that we are aware of any illness, medical condition, learning difficulty or other relevant health details so that their best interests are addressed. </w:t>
      </w:r>
    </w:p>
    <w:p w14:paraId="79AD15E0" w14:textId="788A2E0C" w:rsidR="003D36FE" w:rsidRPr="00EE195E" w:rsidRDefault="003D36FE">
      <w:pPr>
        <w:rPr>
          <w:b/>
          <w:bCs/>
        </w:rPr>
      </w:pPr>
      <w:r w:rsidRPr="00EE195E">
        <w:rPr>
          <w:b/>
          <w:bCs/>
        </w:rPr>
        <w:t xml:space="preserve">Please complete this form with our assurance that the information will be treated as confidential. It is the responsibility of the player and their parent/carer to notify the Club </w:t>
      </w:r>
      <w:r w:rsidR="00B05E87" w:rsidRPr="00EE195E">
        <w:rPr>
          <w:b/>
          <w:bCs/>
        </w:rPr>
        <w:t>Welfare/</w:t>
      </w:r>
      <w:r w:rsidRPr="00EE195E">
        <w:rPr>
          <w:b/>
          <w:bCs/>
        </w:rPr>
        <w:t xml:space="preserve">Safeguarding Officer or </w:t>
      </w:r>
      <w:r w:rsidR="00237300">
        <w:rPr>
          <w:b/>
          <w:bCs/>
        </w:rPr>
        <w:t xml:space="preserve">Team Manager </w:t>
      </w:r>
      <w:r w:rsidRPr="00EE195E">
        <w:rPr>
          <w:b/>
          <w:bCs/>
        </w:rPr>
        <w:t>if any of the details change at any time.</w:t>
      </w:r>
    </w:p>
    <w:p w14:paraId="10CFA506" w14:textId="77777777" w:rsidR="00404F5C" w:rsidRDefault="00404F5C">
      <w:pPr>
        <w:rPr>
          <w:b/>
          <w:bCs/>
        </w:rPr>
      </w:pPr>
    </w:p>
    <w:p w14:paraId="5F37C262" w14:textId="18173043" w:rsidR="00B05E87" w:rsidRDefault="003D36FE">
      <w:r w:rsidRPr="003D36FE">
        <w:rPr>
          <w:b/>
          <w:bCs/>
        </w:rPr>
        <w:t xml:space="preserve">Name of Child </w:t>
      </w:r>
      <w:r w:rsidRPr="003D36FE">
        <w:t>_______________________________</w:t>
      </w:r>
      <w:r w:rsidR="009D2C6E">
        <w:t xml:space="preserve">                           </w:t>
      </w:r>
      <w:r w:rsidRPr="003D36FE">
        <w:t xml:space="preserve"> Date of Birth _________</w:t>
      </w:r>
      <w:r w:rsidR="00B05E87">
        <w:t>___________</w:t>
      </w:r>
      <w:r w:rsidRPr="003D36FE">
        <w:t xml:space="preserve">_ </w:t>
      </w:r>
    </w:p>
    <w:p w14:paraId="456126D4" w14:textId="77777777" w:rsidR="00404F5C" w:rsidRDefault="00404F5C"/>
    <w:p w14:paraId="36D767D1" w14:textId="5BAE362C" w:rsidR="00B05E87" w:rsidRDefault="003D36FE">
      <w:r w:rsidRPr="003D36FE">
        <w:t>Address _________________________________________________________________</w:t>
      </w:r>
      <w:r w:rsidR="00B05E87">
        <w:t>___</w:t>
      </w:r>
      <w:r w:rsidRPr="003D36FE">
        <w:t>_</w:t>
      </w:r>
    </w:p>
    <w:p w14:paraId="254E8931" w14:textId="77777777" w:rsidR="00404F5C" w:rsidRDefault="00404F5C"/>
    <w:p w14:paraId="524EC3EF" w14:textId="3B1B6716" w:rsidR="00B05E87" w:rsidRDefault="00B05E87">
      <w:r>
        <w:t>____________________________________________________________________________</w:t>
      </w:r>
    </w:p>
    <w:p w14:paraId="00FF42B1" w14:textId="77777777" w:rsidR="00404F5C" w:rsidRPr="00077D57" w:rsidRDefault="00404F5C"/>
    <w:p w14:paraId="7C68C1F5" w14:textId="77777777" w:rsidR="00237300" w:rsidRDefault="003D36FE">
      <w:r w:rsidRPr="00077D57">
        <w:t>Name of Club</w:t>
      </w:r>
      <w:r w:rsidR="00DD5B87">
        <w:t xml:space="preserve"> and </w:t>
      </w:r>
      <w:r w:rsidR="009D2C6E" w:rsidRPr="00077D57">
        <w:t xml:space="preserve">County  </w:t>
      </w:r>
      <w:r w:rsidRPr="00077D57">
        <w:t xml:space="preserve"> ________________________________________</w:t>
      </w:r>
    </w:p>
    <w:p w14:paraId="146773C2" w14:textId="0110CBD8" w:rsidR="00B05E87" w:rsidRPr="00077D57" w:rsidRDefault="00237300">
      <w:r>
        <w:t xml:space="preserve">ESMBA Registration Number </w:t>
      </w:r>
      <w:r w:rsidR="003D36FE" w:rsidRPr="00077D57">
        <w:t>_________________</w:t>
      </w:r>
    </w:p>
    <w:p w14:paraId="694E5443" w14:textId="77777777" w:rsidR="00404F5C" w:rsidRDefault="00404F5C"/>
    <w:p w14:paraId="61262D2D" w14:textId="77777777" w:rsidR="004A6D40" w:rsidRPr="00077D57" w:rsidRDefault="004A6D40" w:rsidP="004A6D40">
      <w:pPr>
        <w:rPr>
          <w:b/>
          <w:bCs/>
        </w:rPr>
      </w:pPr>
      <w:r w:rsidRPr="00077D57">
        <w:rPr>
          <w:b/>
          <w:bCs/>
        </w:rPr>
        <w:t xml:space="preserve">Contact Details of Parent/Carer: </w:t>
      </w:r>
    </w:p>
    <w:p w14:paraId="10A00B7D" w14:textId="77777777" w:rsidR="004A6D40" w:rsidRPr="00077D57" w:rsidRDefault="004A6D40" w:rsidP="004A6D40"/>
    <w:p w14:paraId="66E582B7" w14:textId="77777777" w:rsidR="004A6D40" w:rsidRPr="00077D57" w:rsidRDefault="004A6D40" w:rsidP="004A6D40">
      <w:r w:rsidRPr="00077D57">
        <w:t xml:space="preserve">Name: …………………………………………………………... (Relationship to Child) ………………………….…………………… </w:t>
      </w:r>
    </w:p>
    <w:p w14:paraId="0DD48B30" w14:textId="77777777" w:rsidR="004A6D40" w:rsidRPr="00077D57" w:rsidRDefault="004A6D40" w:rsidP="004A6D40"/>
    <w:p w14:paraId="2DEC68B6" w14:textId="1D79812D" w:rsidR="004A6D40" w:rsidRPr="00077D57" w:rsidRDefault="00FD4348" w:rsidP="004A6D40">
      <w:r w:rsidRPr="00077D57">
        <w:t xml:space="preserve">Emergency </w:t>
      </w:r>
      <w:r w:rsidR="004A6D40" w:rsidRPr="00077D57">
        <w:t xml:space="preserve">Contact No. ……………………………………………… </w:t>
      </w:r>
      <w:r w:rsidRPr="00077D57">
        <w:t xml:space="preserve">  Email Address ……………………………………………</w:t>
      </w:r>
    </w:p>
    <w:p w14:paraId="6179D167" w14:textId="77777777" w:rsidR="004A6D40" w:rsidRPr="00077D57" w:rsidRDefault="004A6D40" w:rsidP="004A6D40"/>
    <w:p w14:paraId="19633A9B" w14:textId="77777777" w:rsidR="004A6D40" w:rsidRPr="00077D57" w:rsidRDefault="004A6D40" w:rsidP="004A6D40">
      <w:r w:rsidRPr="00077D57">
        <w:t xml:space="preserve">Name: ………………………….………………………………… (Relationship to Child) ……………………………………………… </w:t>
      </w:r>
    </w:p>
    <w:p w14:paraId="0ECC0C27" w14:textId="77777777" w:rsidR="004A6D40" w:rsidRPr="00077D57" w:rsidRDefault="004A6D40" w:rsidP="004A6D40"/>
    <w:p w14:paraId="673106A6" w14:textId="109989E6" w:rsidR="004A6D40" w:rsidRPr="00077D57" w:rsidRDefault="00FD4348" w:rsidP="004A6D40">
      <w:r w:rsidRPr="00077D57">
        <w:t xml:space="preserve">Emergency </w:t>
      </w:r>
      <w:r w:rsidR="004A6D40" w:rsidRPr="00077D57">
        <w:t>Contact No. …………………………………………</w:t>
      </w:r>
      <w:r w:rsidRPr="00077D57">
        <w:t xml:space="preserve">      Email Address ……………………………………………..</w:t>
      </w:r>
    </w:p>
    <w:p w14:paraId="5ED8F3FB" w14:textId="77777777" w:rsidR="004A6D40" w:rsidRPr="00077D57" w:rsidRDefault="004A6D40" w:rsidP="004A6D40">
      <w:r w:rsidRPr="00077D57">
        <w:t>I/we (Full name of Parent(s)/Carer(s) ) ……………………………………………………………………………………….. declare that</w:t>
      </w:r>
    </w:p>
    <w:p w14:paraId="4414D0AE" w14:textId="77777777" w:rsidR="004A6D40" w:rsidRDefault="004A6D40" w:rsidP="004A6D40">
      <w:r w:rsidRPr="00077D57">
        <w:t xml:space="preserve"> I am </w:t>
      </w:r>
      <w:r>
        <w:t>/ we are the person(s) having parental responsibility of the above child.</w:t>
      </w:r>
    </w:p>
    <w:p w14:paraId="6C09FCBC" w14:textId="77777777" w:rsidR="00EE195E" w:rsidRDefault="00EE195E"/>
    <w:p w14:paraId="4B8CF336" w14:textId="77777777" w:rsidR="00EE195E" w:rsidRDefault="00EE195E"/>
    <w:p w14:paraId="09F3EAC3" w14:textId="77777777" w:rsidR="00862B70" w:rsidRDefault="003D36FE">
      <w:r w:rsidRPr="00862B70">
        <w:rPr>
          <w:b/>
          <w:bCs/>
        </w:rPr>
        <w:t>In the interest of your child, it is essential to know whether he or she suffers from any illness or medical condition</w:t>
      </w:r>
      <w:r w:rsidRPr="003D36FE">
        <w:t xml:space="preserve">. </w:t>
      </w:r>
    </w:p>
    <w:p w14:paraId="0AC86FF5" w14:textId="10438938" w:rsidR="00404F5C" w:rsidRDefault="003D36FE">
      <w:r w:rsidRPr="003D36FE">
        <w:t xml:space="preserve">Please use this space to state, in confidence, any health or other matter concerning your child which the Club/County officials during </w:t>
      </w:r>
      <w:r w:rsidR="00B05E87">
        <w:t>bowls events/activities</w:t>
      </w:r>
      <w:r w:rsidRPr="003D36FE">
        <w:t xml:space="preserve"> should be aware of, indicating any prescribed medication and the frequency of dosage. </w:t>
      </w:r>
    </w:p>
    <w:p w14:paraId="16938D2A" w14:textId="77777777" w:rsidR="00404F5C" w:rsidRDefault="003D36FE">
      <w:r w:rsidRPr="003D36FE">
        <w:t>…………………………………………………………………………………………………………</w:t>
      </w:r>
      <w:r w:rsidR="00B05E87">
        <w:t>………………………………………….</w:t>
      </w:r>
      <w:r w:rsidRPr="003D36FE">
        <w:t xml:space="preserve">… </w:t>
      </w:r>
    </w:p>
    <w:p w14:paraId="3DBE5F5A" w14:textId="77777777" w:rsidR="00335CB7" w:rsidRDefault="003D36FE">
      <w:r w:rsidRPr="003D36FE">
        <w:t>…………………………………………………………………………………………</w:t>
      </w:r>
      <w:r w:rsidR="00B05E87">
        <w:t>………………………………………….</w:t>
      </w:r>
      <w:r w:rsidRPr="003D36FE">
        <w:t>………</w:t>
      </w:r>
    </w:p>
    <w:p w14:paraId="44B60712" w14:textId="77777777" w:rsidR="00335CB7" w:rsidRPr="00077D57" w:rsidRDefault="00335CB7"/>
    <w:p w14:paraId="2B23BCE5" w14:textId="3C810081" w:rsidR="00B05E87" w:rsidRPr="00077D57" w:rsidRDefault="00335CB7">
      <w:r w:rsidRPr="00077D57">
        <w:t xml:space="preserve">Does your </w:t>
      </w:r>
      <w:r w:rsidR="003D36FE" w:rsidRPr="00077D57">
        <w:t>child ha</w:t>
      </w:r>
      <w:r w:rsidRPr="00077D57">
        <w:t xml:space="preserve">ve </w:t>
      </w:r>
      <w:r w:rsidR="00AA1B95" w:rsidRPr="00077D57">
        <w:t xml:space="preserve">additional needs that we should be aware of because of a </w:t>
      </w:r>
      <w:r w:rsidR="003D36FE" w:rsidRPr="00077D57">
        <w:t>disability</w:t>
      </w:r>
      <w:r w:rsidR="00AA1B95" w:rsidRPr="00077D57">
        <w:t xml:space="preserve"> or </w:t>
      </w:r>
      <w:r w:rsidR="00801A02" w:rsidRPr="00077D57">
        <w:t>c</w:t>
      </w:r>
      <w:r w:rsidR="00D20916" w:rsidRPr="00077D57">
        <w:t xml:space="preserve">ommunication </w:t>
      </w:r>
      <w:r w:rsidR="003D36FE" w:rsidRPr="00077D57">
        <w:t>difficulty</w:t>
      </w:r>
      <w:r w:rsidR="00AA1B95" w:rsidRPr="00077D57">
        <w:t xml:space="preserve">. </w:t>
      </w:r>
      <w:r w:rsidR="00B05E87" w:rsidRPr="00077D57">
        <w:t>…………………………………………………………………………………………………………………………………………………….</w:t>
      </w:r>
    </w:p>
    <w:p w14:paraId="5A406FEB" w14:textId="0D24E908" w:rsidR="00B05E87" w:rsidRPr="00077D57" w:rsidRDefault="00B05E87">
      <w:r w:rsidRPr="00077D57">
        <w:t xml:space="preserve">Does </w:t>
      </w:r>
      <w:r w:rsidR="003D36FE" w:rsidRPr="00077D57">
        <w:t>your child have any specific dietary requirements? ………………………………………...</w:t>
      </w:r>
      <w:r w:rsidRPr="00077D57">
        <w:t>......................</w:t>
      </w:r>
      <w:r w:rsidR="003D36FE" w:rsidRPr="00077D57">
        <w:t xml:space="preserve"> </w:t>
      </w:r>
    </w:p>
    <w:p w14:paraId="6B0F2075" w14:textId="52AC3F23" w:rsidR="00B05E87" w:rsidRPr="00077D57" w:rsidRDefault="003D36FE">
      <w:r w:rsidRPr="00077D57">
        <w:t>Does your child have any allergies? …………………………………</w:t>
      </w:r>
      <w:r w:rsidR="00B05E87" w:rsidRPr="00077D57">
        <w:t>……………………………..</w:t>
      </w:r>
      <w:r w:rsidRPr="00077D57">
        <w:t>……………………………..</w:t>
      </w:r>
    </w:p>
    <w:p w14:paraId="0D1664DE" w14:textId="40DF4864" w:rsidR="0042665F" w:rsidRPr="00077D57" w:rsidRDefault="003D36FE">
      <w:r w:rsidRPr="00077D57">
        <w:t xml:space="preserve"> </w:t>
      </w:r>
      <w:r w:rsidR="0090051F" w:rsidRPr="00077D57">
        <w:t>I/We agree that the medical information is correct</w:t>
      </w:r>
      <w:r w:rsidR="000007B7" w:rsidRPr="00077D57">
        <w:t>, and agree to tell the team manager of any change.</w:t>
      </w:r>
    </w:p>
    <w:p w14:paraId="232E4323" w14:textId="4AFCE17E" w:rsidR="003D36FE" w:rsidRPr="00077D57" w:rsidRDefault="003D36FE">
      <w:r w:rsidRPr="00077D57">
        <w:t>I/</w:t>
      </w:r>
      <w:r w:rsidR="001D3172" w:rsidRPr="00077D57">
        <w:t>W</w:t>
      </w:r>
      <w:r w:rsidRPr="00077D57">
        <w:t xml:space="preserve">e </w:t>
      </w:r>
      <w:r w:rsidR="001E06D7" w:rsidRPr="00077D57">
        <w:t xml:space="preserve">give permission for the </w:t>
      </w:r>
      <w:r w:rsidR="00643BDB" w:rsidRPr="00077D57">
        <w:t xml:space="preserve">responsible person at </w:t>
      </w:r>
      <w:r w:rsidRPr="00077D57">
        <w:t xml:space="preserve">Club/County activities </w:t>
      </w:r>
      <w:r w:rsidR="00237FAD" w:rsidRPr="00077D57">
        <w:t xml:space="preserve">to give immediate necessary authority </w:t>
      </w:r>
      <w:r w:rsidR="005C6BCF" w:rsidRPr="00077D57">
        <w:t>on my/our behalf for any emergency medical or surgical treatment recommended</w:t>
      </w:r>
      <w:r w:rsidR="00742271" w:rsidRPr="00077D57">
        <w:t xml:space="preserve"> by recognised medical authorities, where it would be detrimental </w:t>
      </w:r>
      <w:r w:rsidR="00A850E5" w:rsidRPr="00077D57">
        <w:t>to my child</w:t>
      </w:r>
      <w:r w:rsidR="00862B70" w:rsidRPr="00077D57">
        <w:t>’</w:t>
      </w:r>
      <w:r w:rsidR="00A850E5" w:rsidRPr="00077D57">
        <w:t xml:space="preserve">s best interest for a delay to be incurred while seeking </w:t>
      </w:r>
      <w:r w:rsidR="00CF6CC7" w:rsidRPr="00077D57">
        <w:t xml:space="preserve">my/our personal consent.  </w:t>
      </w:r>
    </w:p>
    <w:p w14:paraId="390127EC" w14:textId="2F20661E" w:rsidR="00E66658" w:rsidRPr="00077D57" w:rsidRDefault="00E66658"/>
    <w:p w14:paraId="2D68EEBC" w14:textId="77777777" w:rsidR="00404F5C" w:rsidRPr="00077D57" w:rsidRDefault="00404F5C">
      <w:pPr>
        <w:rPr>
          <w:b/>
          <w:bCs/>
        </w:rPr>
      </w:pPr>
    </w:p>
    <w:p w14:paraId="307E1045" w14:textId="6F42F165" w:rsidR="00862386" w:rsidRPr="00077D57" w:rsidRDefault="00862386"/>
    <w:p w14:paraId="3E0EDC94" w14:textId="5F4400F7" w:rsidR="00C76B7B" w:rsidRPr="00C76B7B" w:rsidRDefault="00C76B7B">
      <w:pPr>
        <w:rPr>
          <w:b/>
          <w:bCs/>
          <w:sz w:val="24"/>
          <w:szCs w:val="24"/>
        </w:rPr>
      </w:pPr>
      <w:r w:rsidRPr="00C76B7B">
        <w:rPr>
          <w:b/>
          <w:bCs/>
          <w:sz w:val="24"/>
          <w:szCs w:val="24"/>
        </w:rPr>
        <w:t xml:space="preserve">Code of Conduct for Parent/Carer </w:t>
      </w:r>
    </w:p>
    <w:p w14:paraId="3149DE21" w14:textId="27FE07EF" w:rsidR="00BF77BA" w:rsidRPr="00077D57" w:rsidRDefault="00BF77BA">
      <w:pPr>
        <w:rPr>
          <w:b/>
          <w:bCs/>
        </w:rPr>
      </w:pPr>
      <w:r w:rsidRPr="00077D57">
        <w:rPr>
          <w:b/>
          <w:bCs/>
        </w:rPr>
        <w:t xml:space="preserve">I agree to always abide by the below code of conduct. </w:t>
      </w:r>
    </w:p>
    <w:p w14:paraId="7E94D80F" w14:textId="72460836" w:rsidR="00C76B7B" w:rsidRDefault="00BF77BA">
      <w:r>
        <w:rPr>
          <w:b/>
          <w:bCs/>
        </w:rPr>
        <w:t xml:space="preserve">I </w:t>
      </w:r>
      <w:r w:rsidR="00C76B7B" w:rsidRPr="00C76B7B">
        <w:t xml:space="preserve">Will :- </w:t>
      </w:r>
    </w:p>
    <w:p w14:paraId="1FC445D6" w14:textId="07EBCF58" w:rsidR="00C76B7B" w:rsidRDefault="00C76B7B" w:rsidP="00C76B7B">
      <w:pPr>
        <w:pStyle w:val="ListParagraph"/>
        <w:numPr>
          <w:ilvl w:val="0"/>
          <w:numId w:val="2"/>
        </w:numPr>
      </w:pPr>
      <w:r w:rsidRPr="00C76B7B">
        <w:t xml:space="preserve">Remember that bowls is FUN </w:t>
      </w:r>
    </w:p>
    <w:p w14:paraId="2885DE82" w14:textId="77777777" w:rsidR="00C76B7B" w:rsidRDefault="00C76B7B" w:rsidP="00C76B7B">
      <w:pPr>
        <w:pStyle w:val="ListParagraph"/>
        <w:numPr>
          <w:ilvl w:val="0"/>
          <w:numId w:val="2"/>
        </w:numPr>
      </w:pPr>
      <w:r w:rsidRPr="00C76B7B">
        <w:t xml:space="preserve">Applaud effort and good play as well as success </w:t>
      </w:r>
    </w:p>
    <w:p w14:paraId="212D9A11" w14:textId="77777777" w:rsidR="00C76B7B" w:rsidRDefault="00C76B7B" w:rsidP="00C76B7B">
      <w:pPr>
        <w:pStyle w:val="ListParagraph"/>
        <w:numPr>
          <w:ilvl w:val="0"/>
          <w:numId w:val="2"/>
        </w:numPr>
      </w:pPr>
      <w:r w:rsidRPr="00C76B7B">
        <w:t xml:space="preserve">Appreciate good play by the opposition </w:t>
      </w:r>
    </w:p>
    <w:p w14:paraId="078F8FCF" w14:textId="0169DD0F" w:rsidR="00C76B7B" w:rsidRDefault="00C76B7B" w:rsidP="00C76B7B">
      <w:pPr>
        <w:pStyle w:val="ListParagraph"/>
        <w:numPr>
          <w:ilvl w:val="0"/>
          <w:numId w:val="2"/>
        </w:numPr>
      </w:pPr>
      <w:r w:rsidRPr="00C76B7B">
        <w:t xml:space="preserve">Encourage all players to respect the opposition, umpire, and other bowls officials </w:t>
      </w:r>
    </w:p>
    <w:p w14:paraId="0A68EB67" w14:textId="60B47956" w:rsidR="00C76B7B" w:rsidRPr="00077D57" w:rsidRDefault="00237300" w:rsidP="00C76B7B">
      <w:pPr>
        <w:pStyle w:val="ListParagraph"/>
        <w:numPr>
          <w:ilvl w:val="0"/>
          <w:numId w:val="2"/>
        </w:numPr>
      </w:pPr>
      <w:r w:rsidRPr="00C76B7B">
        <w:t>Always offer encouragement</w:t>
      </w:r>
      <w:r w:rsidR="00C76B7B" w:rsidRPr="00077D57">
        <w:t xml:space="preserve"> </w:t>
      </w:r>
    </w:p>
    <w:p w14:paraId="18BA7B36" w14:textId="46A0F768" w:rsidR="00C76B7B" w:rsidRPr="00077D57" w:rsidRDefault="00C76B7B" w:rsidP="00C76B7B">
      <w:pPr>
        <w:pStyle w:val="ListParagraph"/>
        <w:numPr>
          <w:ilvl w:val="0"/>
          <w:numId w:val="2"/>
        </w:numPr>
      </w:pPr>
      <w:r w:rsidRPr="00077D57">
        <w:t xml:space="preserve">Respect the </w:t>
      </w:r>
      <w:r w:rsidR="00237300" w:rsidRPr="00077D57">
        <w:t>umpire’s</w:t>
      </w:r>
      <w:r w:rsidR="0003615F" w:rsidRPr="00077D57">
        <w:t xml:space="preserve"> </w:t>
      </w:r>
      <w:r w:rsidRPr="00077D57">
        <w:t>decisions</w:t>
      </w:r>
      <w:r w:rsidR="00555D0E" w:rsidRPr="00077D57">
        <w:t xml:space="preserve"> without question</w:t>
      </w:r>
    </w:p>
    <w:p w14:paraId="6757670C" w14:textId="76B3FD96" w:rsidR="00C76B7B" w:rsidRPr="00077D57" w:rsidRDefault="00BF77BA" w:rsidP="00C76B7B">
      <w:r w:rsidRPr="00077D57">
        <w:t xml:space="preserve">I </w:t>
      </w:r>
      <w:r w:rsidR="00C76B7B" w:rsidRPr="00077D57">
        <w:t xml:space="preserve">Will not: </w:t>
      </w:r>
    </w:p>
    <w:p w14:paraId="2D89E9BC" w14:textId="1B1EA676" w:rsidR="00C76B7B" w:rsidRPr="00077D57" w:rsidRDefault="00C76B7B" w:rsidP="00C76B7B">
      <w:pPr>
        <w:pStyle w:val="ListParagraph"/>
        <w:numPr>
          <w:ilvl w:val="0"/>
          <w:numId w:val="2"/>
        </w:numPr>
      </w:pPr>
      <w:r w:rsidRPr="00077D57">
        <w:t>Enter onto the</w:t>
      </w:r>
      <w:r w:rsidR="00555D0E" w:rsidRPr="00077D57">
        <w:t xml:space="preserve"> bowls p</w:t>
      </w:r>
      <w:r w:rsidR="003F2E99" w:rsidRPr="00077D57">
        <w:t xml:space="preserve">laying area </w:t>
      </w:r>
      <w:r w:rsidRPr="00077D57">
        <w:t xml:space="preserve">at any time </w:t>
      </w:r>
    </w:p>
    <w:p w14:paraId="6C37E4CB" w14:textId="77777777" w:rsidR="00C76B7B" w:rsidRPr="00077D57" w:rsidRDefault="00C76B7B" w:rsidP="00C76B7B">
      <w:pPr>
        <w:pStyle w:val="ListParagraph"/>
        <w:numPr>
          <w:ilvl w:val="0"/>
          <w:numId w:val="2"/>
        </w:numPr>
      </w:pPr>
      <w:r w:rsidRPr="00077D57">
        <w:t xml:space="preserve">Coach from the side but allow the assigned Coach/Team Manager to do their job </w:t>
      </w:r>
    </w:p>
    <w:p w14:paraId="59EA8480" w14:textId="77777777" w:rsidR="00C76B7B" w:rsidRPr="00077D57" w:rsidRDefault="00C76B7B" w:rsidP="00C76B7B">
      <w:pPr>
        <w:pStyle w:val="ListParagraph"/>
        <w:numPr>
          <w:ilvl w:val="0"/>
          <w:numId w:val="2"/>
        </w:numPr>
      </w:pPr>
      <w:r w:rsidRPr="00077D57">
        <w:t xml:space="preserve">Act in an offensive or insulting manner or use abusive language </w:t>
      </w:r>
    </w:p>
    <w:p w14:paraId="78DCD65A" w14:textId="79B7C625" w:rsidR="00C76B7B" w:rsidRPr="00077D57" w:rsidRDefault="00C76B7B" w:rsidP="00C76B7B">
      <w:pPr>
        <w:pStyle w:val="ListParagraph"/>
        <w:numPr>
          <w:ilvl w:val="0"/>
          <w:numId w:val="2"/>
        </w:numPr>
      </w:pPr>
      <w:r w:rsidRPr="00077D57">
        <w:t xml:space="preserve">Show disrespect to the umpire or other bowl’s match officials </w:t>
      </w:r>
    </w:p>
    <w:p w14:paraId="2B51AB0A" w14:textId="77777777" w:rsidR="008E405F" w:rsidRDefault="008E405F" w:rsidP="00C76B7B"/>
    <w:p w14:paraId="5D4CDC5B" w14:textId="7B636B81" w:rsidR="00404F5C" w:rsidRDefault="00C76B7B" w:rsidP="00C76B7B">
      <w:pPr>
        <w:rPr>
          <w:b/>
          <w:bCs/>
          <w:sz w:val="24"/>
          <w:szCs w:val="24"/>
        </w:rPr>
      </w:pPr>
      <w:r w:rsidRPr="00C76B7B">
        <w:t xml:space="preserve">Signature of </w:t>
      </w:r>
      <w:r w:rsidRPr="00077D57">
        <w:t xml:space="preserve">Parent/Carer _________________________________________________________ </w:t>
      </w:r>
      <w:r w:rsidR="00634AFF">
        <w:t xml:space="preserve">                 </w:t>
      </w:r>
      <w:r w:rsidRPr="00077D57">
        <w:t>Relationship</w:t>
      </w:r>
      <w:r w:rsidR="00506475" w:rsidRPr="00077D57">
        <w:t xml:space="preserve"> to </w:t>
      </w:r>
      <w:r w:rsidR="00077D57" w:rsidRPr="00077D57">
        <w:t>player</w:t>
      </w:r>
      <w:r w:rsidR="00506475" w:rsidRPr="00077D57">
        <w:t xml:space="preserve"> </w:t>
      </w:r>
      <w:r w:rsidRPr="00077D57">
        <w:t xml:space="preserve"> </w:t>
      </w:r>
      <w:r w:rsidR="00634AFF">
        <w:t xml:space="preserve">                                                                                                               </w:t>
      </w:r>
      <w:r w:rsidRPr="00C76B7B">
        <w:t xml:space="preserve"> Date:</w:t>
      </w:r>
    </w:p>
    <w:p w14:paraId="36B91AC2" w14:textId="77777777" w:rsidR="00C90620" w:rsidRPr="00077D57" w:rsidRDefault="00C90620" w:rsidP="00C76B7B">
      <w:pPr>
        <w:rPr>
          <w:b/>
          <w:bCs/>
          <w:sz w:val="24"/>
          <w:szCs w:val="24"/>
        </w:rPr>
      </w:pPr>
    </w:p>
    <w:p w14:paraId="0D0ACC87" w14:textId="655B7789" w:rsidR="000F0589" w:rsidRPr="00077D57" w:rsidRDefault="000F0589" w:rsidP="00C76B7B">
      <w:pPr>
        <w:rPr>
          <w:b/>
          <w:bCs/>
          <w:sz w:val="24"/>
          <w:szCs w:val="24"/>
        </w:rPr>
      </w:pPr>
      <w:r w:rsidRPr="00077D57">
        <w:rPr>
          <w:b/>
          <w:bCs/>
          <w:sz w:val="24"/>
          <w:szCs w:val="24"/>
        </w:rPr>
        <w:t xml:space="preserve">Code of Conduct for </w:t>
      </w:r>
      <w:r w:rsidR="00317E06" w:rsidRPr="00077D57">
        <w:rPr>
          <w:b/>
          <w:bCs/>
          <w:sz w:val="24"/>
          <w:szCs w:val="24"/>
        </w:rPr>
        <w:t xml:space="preserve">Junior Players </w:t>
      </w:r>
    </w:p>
    <w:p w14:paraId="78C019E1" w14:textId="04896378" w:rsidR="000F0589" w:rsidRPr="00077D57" w:rsidRDefault="00506475" w:rsidP="00C76B7B">
      <w:r w:rsidRPr="00077D57">
        <w:t>I</w:t>
      </w:r>
      <w:r w:rsidR="00C90620" w:rsidRPr="00077D57">
        <w:t xml:space="preserve"> agree to </w:t>
      </w:r>
      <w:r w:rsidR="00F46FBD" w:rsidRPr="00077D57">
        <w:t>always uphold this code of conduct</w:t>
      </w:r>
      <w:r w:rsidR="00C90620" w:rsidRPr="00077D57">
        <w:t xml:space="preserve">. </w:t>
      </w:r>
      <w:r w:rsidR="00C76B7B" w:rsidRPr="00077D57">
        <w:t xml:space="preserve"> </w:t>
      </w:r>
    </w:p>
    <w:p w14:paraId="13D7B16B" w14:textId="77777777" w:rsidR="00404F5C" w:rsidRDefault="00404F5C" w:rsidP="000F0589"/>
    <w:p w14:paraId="16B26B7F" w14:textId="2C8845A1" w:rsidR="000F0589" w:rsidRDefault="00C90620" w:rsidP="000F0589">
      <w:r w:rsidRPr="00237300">
        <w:t xml:space="preserve">I </w:t>
      </w:r>
      <w:r w:rsidR="00C76B7B" w:rsidRPr="00237300">
        <w:t>Will</w:t>
      </w:r>
      <w:r w:rsidR="000F0589">
        <w:t>:</w:t>
      </w:r>
    </w:p>
    <w:p w14:paraId="7A4C626E" w14:textId="1104688B" w:rsidR="000F0589" w:rsidRDefault="00C76B7B" w:rsidP="000F0589">
      <w:pPr>
        <w:pStyle w:val="ListParagraph"/>
        <w:numPr>
          <w:ilvl w:val="0"/>
          <w:numId w:val="5"/>
        </w:numPr>
      </w:pPr>
      <w:r w:rsidRPr="00C76B7B">
        <w:t xml:space="preserve">respect advice that </w:t>
      </w:r>
      <w:r w:rsidR="00237300">
        <w:t>I</w:t>
      </w:r>
      <w:r w:rsidRPr="00C76B7B">
        <w:t xml:space="preserve"> receive</w:t>
      </w:r>
      <w:r w:rsidR="000F0589">
        <w:t>,</w:t>
      </w:r>
      <w:r w:rsidRPr="00C76B7B">
        <w:t xml:space="preserve"> </w:t>
      </w:r>
    </w:p>
    <w:p w14:paraId="2B878881" w14:textId="55337B2B" w:rsidR="000F0589" w:rsidRDefault="00C76B7B" w:rsidP="000F0589">
      <w:pPr>
        <w:pStyle w:val="ListParagraph"/>
        <w:numPr>
          <w:ilvl w:val="0"/>
          <w:numId w:val="5"/>
        </w:numPr>
      </w:pPr>
      <w:r w:rsidRPr="00C76B7B">
        <w:t xml:space="preserve">treat others as </w:t>
      </w:r>
      <w:r w:rsidR="00237300">
        <w:t>I</w:t>
      </w:r>
      <w:r w:rsidRPr="00C76B7B">
        <w:t xml:space="preserve"> would wish to be treated </w:t>
      </w:r>
      <w:r w:rsidR="00237300">
        <w:t>my</w:t>
      </w:r>
      <w:r w:rsidRPr="00C76B7B">
        <w:t>self</w:t>
      </w:r>
      <w:r w:rsidR="000F0589">
        <w:t>,</w:t>
      </w:r>
    </w:p>
    <w:p w14:paraId="048FC82B" w14:textId="59177FBA" w:rsidR="000F0589" w:rsidRDefault="00C76B7B" w:rsidP="000F0589">
      <w:pPr>
        <w:pStyle w:val="ListParagraph"/>
        <w:numPr>
          <w:ilvl w:val="0"/>
          <w:numId w:val="5"/>
        </w:numPr>
      </w:pPr>
      <w:r w:rsidRPr="00C76B7B">
        <w:t>respect all players</w:t>
      </w:r>
      <w:r w:rsidR="000F0589">
        <w:t xml:space="preserve">, coaches, </w:t>
      </w:r>
      <w:r w:rsidR="00967140">
        <w:t>volunteers,</w:t>
      </w:r>
      <w:r w:rsidR="000F0589">
        <w:t xml:space="preserve"> and spectators</w:t>
      </w:r>
      <w:r w:rsidR="00644F63">
        <w:t xml:space="preserve"> in person and on Social Media.</w:t>
      </w:r>
    </w:p>
    <w:p w14:paraId="216DB81D" w14:textId="40EB16E0" w:rsidR="000F0589" w:rsidRDefault="00C76B7B" w:rsidP="000F0589">
      <w:pPr>
        <w:pStyle w:val="ListParagraph"/>
        <w:numPr>
          <w:ilvl w:val="0"/>
          <w:numId w:val="5"/>
        </w:numPr>
      </w:pPr>
      <w:r w:rsidRPr="00C76B7B">
        <w:t xml:space="preserve">report anything which worries </w:t>
      </w:r>
      <w:r w:rsidR="00644F63">
        <w:t>me</w:t>
      </w:r>
      <w:r w:rsidR="002631C4">
        <w:t xml:space="preserve">, </w:t>
      </w:r>
      <w:r w:rsidR="000F0589">
        <w:t xml:space="preserve"> </w:t>
      </w:r>
      <w:r w:rsidRPr="00C76B7B">
        <w:t>look</w:t>
      </w:r>
      <w:r w:rsidR="000F0589">
        <w:t>ing</w:t>
      </w:r>
      <w:r w:rsidRPr="00C76B7B">
        <w:t xml:space="preserve"> out for </w:t>
      </w:r>
      <w:r w:rsidR="002631C4">
        <w:t>my</w:t>
      </w:r>
      <w:r w:rsidRPr="00C76B7B">
        <w:t>self and for the welfare of others</w:t>
      </w:r>
      <w:r w:rsidR="000F0589">
        <w:t>,</w:t>
      </w:r>
      <w:r w:rsidRPr="00C76B7B">
        <w:t xml:space="preserve"> </w:t>
      </w:r>
    </w:p>
    <w:p w14:paraId="1EE8DE64" w14:textId="072637EC" w:rsidR="000F0589" w:rsidRDefault="00C76B7B" w:rsidP="000F0589">
      <w:pPr>
        <w:pStyle w:val="ListParagraph"/>
        <w:numPr>
          <w:ilvl w:val="0"/>
          <w:numId w:val="5"/>
        </w:numPr>
      </w:pPr>
      <w:r w:rsidRPr="00C76B7B">
        <w:t xml:space="preserve">speak out if </w:t>
      </w:r>
      <w:r w:rsidR="002631C4">
        <w:t>I</w:t>
      </w:r>
      <w:r w:rsidRPr="00C76B7B">
        <w:t xml:space="preserve"> consider that </w:t>
      </w:r>
      <w:r w:rsidR="002631C4">
        <w:t>I</w:t>
      </w:r>
      <w:r w:rsidRPr="00C76B7B">
        <w:t xml:space="preserve"> or others have been poorly treated</w:t>
      </w:r>
      <w:r w:rsidR="000F0589">
        <w:t>,</w:t>
      </w:r>
      <w:r w:rsidRPr="00C76B7B">
        <w:t xml:space="preserve"> </w:t>
      </w:r>
    </w:p>
    <w:p w14:paraId="58020136" w14:textId="05750B19" w:rsidR="000F0589" w:rsidRDefault="00C76B7B" w:rsidP="000F0589">
      <w:pPr>
        <w:pStyle w:val="ListParagraph"/>
        <w:numPr>
          <w:ilvl w:val="0"/>
          <w:numId w:val="5"/>
        </w:numPr>
      </w:pPr>
      <w:r w:rsidRPr="00C76B7B">
        <w:t>arrive on time and come ready to play</w:t>
      </w:r>
      <w:r w:rsidR="000F0589">
        <w:t>,</w:t>
      </w:r>
    </w:p>
    <w:p w14:paraId="1BBE3C2F" w14:textId="380B1D71" w:rsidR="000F0589" w:rsidRDefault="00C76B7B" w:rsidP="000F0589">
      <w:pPr>
        <w:pStyle w:val="ListParagraph"/>
        <w:numPr>
          <w:ilvl w:val="0"/>
          <w:numId w:val="5"/>
        </w:numPr>
      </w:pPr>
      <w:r w:rsidRPr="00C76B7B">
        <w:t xml:space="preserve">tell someone in authority if </w:t>
      </w:r>
      <w:r w:rsidR="002631C4">
        <w:t xml:space="preserve">I am </w:t>
      </w:r>
      <w:r w:rsidRPr="00C76B7B">
        <w:t xml:space="preserve"> leaving a venue or competition</w:t>
      </w:r>
      <w:r w:rsidR="000F0589">
        <w:t>,</w:t>
      </w:r>
    </w:p>
    <w:p w14:paraId="263C5544" w14:textId="04268236" w:rsidR="00C76B7B" w:rsidRDefault="00C76B7B" w:rsidP="000F0589">
      <w:pPr>
        <w:pStyle w:val="ListParagraph"/>
        <w:numPr>
          <w:ilvl w:val="0"/>
          <w:numId w:val="5"/>
        </w:numPr>
      </w:pPr>
      <w:r w:rsidRPr="00C76B7B">
        <w:t xml:space="preserve">observe instructions or restrictions required by appropriate </w:t>
      </w:r>
      <w:r w:rsidR="000F0589">
        <w:t xml:space="preserve">volunteers or </w:t>
      </w:r>
      <w:r w:rsidRPr="00C76B7B">
        <w:t>members of staff</w:t>
      </w:r>
      <w:r w:rsidR="000F0589">
        <w:t>.</w:t>
      </w:r>
    </w:p>
    <w:p w14:paraId="3AFC607F" w14:textId="4446D280" w:rsidR="000F0589" w:rsidRDefault="00B35F55" w:rsidP="000F0589">
      <w:r>
        <w:t xml:space="preserve">I </w:t>
      </w:r>
      <w:r w:rsidR="000F0589">
        <w:t>Will not:</w:t>
      </w:r>
    </w:p>
    <w:p w14:paraId="63DB1C98" w14:textId="687027EE" w:rsidR="000F0589" w:rsidRDefault="000F0589" w:rsidP="000F0589">
      <w:pPr>
        <w:pStyle w:val="ListParagraph"/>
        <w:numPr>
          <w:ilvl w:val="0"/>
          <w:numId w:val="6"/>
        </w:numPr>
      </w:pPr>
      <w:r w:rsidRPr="000F0589">
        <w:t xml:space="preserve">take part in any irresponsible, abusive, </w:t>
      </w:r>
      <w:r w:rsidR="00077D57" w:rsidRPr="000F0589">
        <w:t>inappropriate,</w:t>
      </w:r>
      <w:r w:rsidRPr="000F0589">
        <w:t xml:space="preserve"> or illegal behaviour</w:t>
      </w:r>
      <w:r>
        <w:t>,</w:t>
      </w:r>
    </w:p>
    <w:p w14:paraId="6F420530" w14:textId="24CFE033" w:rsidR="000F0589" w:rsidRDefault="000F0589" w:rsidP="000F0589">
      <w:pPr>
        <w:pStyle w:val="ListParagraph"/>
        <w:numPr>
          <w:ilvl w:val="0"/>
          <w:numId w:val="6"/>
        </w:numPr>
      </w:pPr>
      <w:r w:rsidRPr="000F0589">
        <w:t xml:space="preserve">consume alcohol, illegal or performance-enhancing drugs, </w:t>
      </w:r>
      <w:r w:rsidRPr="00077D57">
        <w:t>stimulants</w:t>
      </w:r>
      <w:r w:rsidR="00334D2A" w:rsidRPr="00077D57">
        <w:t xml:space="preserve"> or smoke</w:t>
      </w:r>
    </w:p>
    <w:p w14:paraId="74028813" w14:textId="5C41FDF2" w:rsidR="000F0589" w:rsidRDefault="000F0589" w:rsidP="000F0589">
      <w:pPr>
        <w:pStyle w:val="ListParagraph"/>
        <w:numPr>
          <w:ilvl w:val="0"/>
          <w:numId w:val="6"/>
        </w:numPr>
      </w:pPr>
      <w:r w:rsidRPr="000F0589">
        <w:t>use foul language</w:t>
      </w:r>
      <w:r>
        <w:t>,</w:t>
      </w:r>
    </w:p>
    <w:p w14:paraId="16B9F59B" w14:textId="17971400" w:rsidR="000F0589" w:rsidRPr="00077D57" w:rsidRDefault="000F0589" w:rsidP="000F0589">
      <w:pPr>
        <w:pStyle w:val="ListParagraph"/>
        <w:numPr>
          <w:ilvl w:val="0"/>
          <w:numId w:val="6"/>
        </w:numPr>
      </w:pPr>
      <w:r w:rsidRPr="00077D57">
        <w:t xml:space="preserve">act disrespectfully to others in the public domain, </w:t>
      </w:r>
    </w:p>
    <w:p w14:paraId="682D53B8" w14:textId="77777777" w:rsidR="007F39BA" w:rsidRPr="00077D57" w:rsidRDefault="000F0589" w:rsidP="000F0589">
      <w:pPr>
        <w:pStyle w:val="ListParagraph"/>
        <w:numPr>
          <w:ilvl w:val="0"/>
          <w:numId w:val="6"/>
        </w:numPr>
      </w:pPr>
      <w:r w:rsidRPr="00077D57">
        <w:t xml:space="preserve">use social media inappropriately </w:t>
      </w:r>
      <w:r w:rsidR="007F39BA" w:rsidRPr="00077D57">
        <w:t>to</w:t>
      </w:r>
      <w:r w:rsidRPr="00077D57">
        <w:t xml:space="preserve"> offend or upset individuals.</w:t>
      </w:r>
    </w:p>
    <w:p w14:paraId="3803954E" w14:textId="1BFF17B2" w:rsidR="000F0589" w:rsidRPr="00077D57" w:rsidRDefault="00967140" w:rsidP="000F0589">
      <w:pPr>
        <w:pStyle w:val="ListParagraph"/>
        <w:numPr>
          <w:ilvl w:val="0"/>
          <w:numId w:val="6"/>
        </w:numPr>
      </w:pPr>
      <w:r w:rsidRPr="00077D57">
        <w:t>Use mobile devi</w:t>
      </w:r>
      <w:r w:rsidR="00F46FBD" w:rsidRPr="00077D57">
        <w:t>c</w:t>
      </w:r>
      <w:r w:rsidRPr="00077D57">
        <w:t>es whilst playing.</w:t>
      </w:r>
      <w:r w:rsidR="000F0589" w:rsidRPr="00077D57">
        <w:t xml:space="preserve"> </w:t>
      </w:r>
    </w:p>
    <w:p w14:paraId="1B7915FD" w14:textId="77777777" w:rsidR="00404F5C" w:rsidRPr="00077D57" w:rsidRDefault="00404F5C" w:rsidP="000F0589"/>
    <w:p w14:paraId="2B216D12" w14:textId="68919879" w:rsidR="00317E06" w:rsidRDefault="00317E06" w:rsidP="000F0589">
      <w:r w:rsidRPr="00077D57">
        <w:t xml:space="preserve">Print name of </w:t>
      </w:r>
      <w:r w:rsidR="00634AFF">
        <w:t xml:space="preserve">Junior </w:t>
      </w:r>
      <w:r w:rsidR="001C14E1">
        <w:t>______________________________________________</w:t>
      </w:r>
    </w:p>
    <w:p w14:paraId="133EB0D9" w14:textId="77777777" w:rsidR="001C14E1" w:rsidRPr="00077D57" w:rsidRDefault="001C14E1" w:rsidP="000F0589"/>
    <w:p w14:paraId="3E57013A" w14:textId="3D38BEBB" w:rsidR="000F0589" w:rsidRDefault="000F0589" w:rsidP="000F0589">
      <w:r w:rsidRPr="00077D57">
        <w:t xml:space="preserve">Signature </w:t>
      </w:r>
      <w:r w:rsidR="00077D57">
        <w:t xml:space="preserve">of </w:t>
      </w:r>
      <w:r w:rsidR="001C14E1">
        <w:t xml:space="preserve">Junior </w:t>
      </w:r>
      <w:r w:rsidR="00317E06">
        <w:t xml:space="preserve">  </w:t>
      </w:r>
      <w:r w:rsidRPr="000F0589">
        <w:t xml:space="preserve"> _________________________________________ Date:</w:t>
      </w:r>
      <w:r w:rsidR="00077D57">
        <w:t xml:space="preserve">  </w:t>
      </w:r>
      <w:r w:rsidRPr="000F0589">
        <w:t xml:space="preserve"> __/</w:t>
      </w:r>
      <w:r w:rsidR="00077D57">
        <w:t xml:space="preserve">   </w:t>
      </w:r>
      <w:r w:rsidRPr="000F0589">
        <w:t>__</w:t>
      </w:r>
      <w:r w:rsidR="00077D57">
        <w:t xml:space="preserve">   </w:t>
      </w:r>
      <w:r w:rsidRPr="000F0589">
        <w:t>/_</w:t>
      </w:r>
      <w:r>
        <w:t>_</w:t>
      </w:r>
    </w:p>
    <w:sectPr w:rsidR="000F0589" w:rsidSect="00E667E9">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4E7AF" w14:textId="77777777" w:rsidR="00A40F15" w:rsidRDefault="00A40F15" w:rsidP="009021CE">
      <w:pPr>
        <w:spacing w:after="0" w:line="240" w:lineRule="auto"/>
      </w:pPr>
      <w:r>
        <w:separator/>
      </w:r>
    </w:p>
  </w:endnote>
  <w:endnote w:type="continuationSeparator" w:id="0">
    <w:p w14:paraId="0E8A6F35" w14:textId="77777777" w:rsidR="00A40F15" w:rsidRDefault="00A40F15" w:rsidP="0090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1DCF8" w14:textId="77777777" w:rsidR="0065180B" w:rsidRDefault="00651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1975792"/>
      <w:docPartObj>
        <w:docPartGallery w:val="Page Numbers (Bottom of Page)"/>
        <w:docPartUnique/>
      </w:docPartObj>
    </w:sdtPr>
    <w:sdtEndPr>
      <w:rPr>
        <w:noProof/>
      </w:rPr>
    </w:sdtEndPr>
    <w:sdtContent>
      <w:p w14:paraId="7683469D" w14:textId="77777777" w:rsidR="009021CE" w:rsidRDefault="009021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38F889" w14:textId="7A7592E1" w:rsidR="009021CE" w:rsidRDefault="009021CE" w:rsidP="009021C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46C5" w14:textId="77777777" w:rsidR="0065180B" w:rsidRDefault="00651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38198" w14:textId="77777777" w:rsidR="00A40F15" w:rsidRDefault="00A40F15" w:rsidP="009021CE">
      <w:pPr>
        <w:spacing w:after="0" w:line="240" w:lineRule="auto"/>
      </w:pPr>
      <w:r>
        <w:separator/>
      </w:r>
    </w:p>
  </w:footnote>
  <w:footnote w:type="continuationSeparator" w:id="0">
    <w:p w14:paraId="4C0DD710" w14:textId="77777777" w:rsidR="00A40F15" w:rsidRDefault="00A40F15" w:rsidP="00902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18F6" w14:textId="77777777" w:rsidR="0065180B" w:rsidRDefault="00651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3D55" w14:textId="08391BA5" w:rsidR="001D6ED2" w:rsidRDefault="00862386">
    <w:pPr>
      <w:pStyle w:val="Header"/>
    </w:pPr>
    <w:r>
      <w:rPr>
        <w:sz w:val="44"/>
        <w:szCs w:val="4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8406" w14:textId="77EFDF63" w:rsidR="007C3BEF" w:rsidRPr="00A13C9D" w:rsidRDefault="00B44287">
    <w:pPr>
      <w:pStyle w:val="Header"/>
      <w:rPr>
        <w:b/>
        <w:bCs/>
        <w:sz w:val="40"/>
        <w:szCs w:val="40"/>
        <w:lang w:val="en-US"/>
      </w:rPr>
    </w:pPr>
    <w:r>
      <w:rPr>
        <w:noProof/>
      </w:rPr>
      <w:drawing>
        <wp:anchor distT="0" distB="0" distL="114300" distR="114300" simplePos="0" relativeHeight="251660288" behindDoc="1" locked="0" layoutInCell="1" allowOverlap="1" wp14:anchorId="648A2387" wp14:editId="5BD9BDB3">
          <wp:simplePos x="0" y="0"/>
          <wp:positionH relativeFrom="column">
            <wp:posOffset>-247650</wp:posOffset>
          </wp:positionH>
          <wp:positionV relativeFrom="paragraph">
            <wp:posOffset>-382905</wp:posOffset>
          </wp:positionV>
          <wp:extent cx="1381125" cy="1347023"/>
          <wp:effectExtent l="0" t="0" r="0" b="5715"/>
          <wp:wrapNone/>
          <wp:docPr id="732521642" name="Picture 1" descr="A picture containing emblem, mammal, horse,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21642" name="Picture 1" descr="A picture containing emblem, mammal, horse, trademark&#10;&#10;Description automatically generated"/>
                  <pic:cNvPicPr/>
                </pic:nvPicPr>
                <pic:blipFill>
                  <a:blip r:embed="rId1"/>
                  <a:stretch>
                    <a:fillRect/>
                  </a:stretch>
                </pic:blipFill>
                <pic:spPr>
                  <a:xfrm>
                    <a:off x="0" y="0"/>
                    <a:ext cx="1399861" cy="1365297"/>
                  </a:xfrm>
                  <a:prstGeom prst="rect">
                    <a:avLst/>
                  </a:prstGeom>
                </pic:spPr>
              </pic:pic>
            </a:graphicData>
          </a:graphic>
          <wp14:sizeRelH relativeFrom="margin">
            <wp14:pctWidth>0</wp14:pctWidth>
          </wp14:sizeRelH>
          <wp14:sizeRelV relativeFrom="margin">
            <wp14:pctHeight>0</wp14:pctHeight>
          </wp14:sizeRelV>
        </wp:anchor>
      </w:drawing>
    </w:r>
    <w:r w:rsidR="001B7862">
      <w:rPr>
        <w:noProof/>
        <w:sz w:val="36"/>
        <w:szCs w:val="36"/>
        <w:lang w:val="en-US"/>
      </w:rPr>
      <w:drawing>
        <wp:anchor distT="0" distB="0" distL="114300" distR="114300" simplePos="0" relativeHeight="251658240" behindDoc="0" locked="0" layoutInCell="1" allowOverlap="1" wp14:anchorId="056D9DC6" wp14:editId="7485509B">
          <wp:simplePos x="0" y="0"/>
          <wp:positionH relativeFrom="column">
            <wp:posOffset>4657725</wp:posOffset>
          </wp:positionH>
          <wp:positionV relativeFrom="paragraph">
            <wp:posOffset>7620</wp:posOffset>
          </wp:positionV>
          <wp:extent cx="1853565" cy="638175"/>
          <wp:effectExtent l="0" t="0" r="0" b="9525"/>
          <wp:wrapTopAndBottom/>
          <wp:docPr id="1489160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3565" cy="638175"/>
                  </a:xfrm>
                  <a:prstGeom prst="rect">
                    <a:avLst/>
                  </a:prstGeom>
                  <a:noFill/>
                </pic:spPr>
              </pic:pic>
            </a:graphicData>
          </a:graphic>
          <wp14:sizeRelH relativeFrom="margin">
            <wp14:pctWidth>0</wp14:pctWidth>
          </wp14:sizeRelH>
          <wp14:sizeRelV relativeFrom="margin">
            <wp14:pctHeight>0</wp14:pctHeight>
          </wp14:sizeRelV>
        </wp:anchor>
      </w:drawing>
    </w:r>
    <w:r w:rsidR="007C3BEF">
      <w:rPr>
        <w:sz w:val="36"/>
        <w:szCs w:val="36"/>
        <w:lang w:val="en-US"/>
      </w:rPr>
      <w:t xml:space="preserve">           </w:t>
    </w:r>
    <w:r w:rsidR="0065180B">
      <w:rPr>
        <w:sz w:val="36"/>
        <w:szCs w:val="36"/>
        <w:lang w:val="en-US"/>
      </w:rPr>
      <w:t xml:space="preserve">                   </w:t>
    </w:r>
    <w:r w:rsidR="007C3BEF">
      <w:rPr>
        <w:sz w:val="36"/>
        <w:szCs w:val="36"/>
        <w:lang w:val="en-US"/>
      </w:rPr>
      <w:t xml:space="preserve"> </w:t>
    </w:r>
    <w:r w:rsidR="001B7862">
      <w:rPr>
        <w:sz w:val="36"/>
        <w:szCs w:val="36"/>
        <w:lang w:val="en-US"/>
      </w:rPr>
      <w:t xml:space="preserve">    </w:t>
    </w:r>
    <w:r w:rsidR="000C17A0" w:rsidRPr="00A13C9D">
      <w:rPr>
        <w:b/>
        <w:bCs/>
        <w:sz w:val="40"/>
        <w:szCs w:val="40"/>
        <w:lang w:val="en-US"/>
      </w:rPr>
      <w:t>THE ENGLISH SHORT MAT</w:t>
    </w:r>
    <w:r w:rsidR="007C3BEF" w:rsidRPr="00A13C9D">
      <w:rPr>
        <w:b/>
        <w:bCs/>
        <w:sz w:val="40"/>
        <w:szCs w:val="40"/>
        <w:lang w:val="en-US"/>
      </w:rPr>
      <w:t xml:space="preserve"> </w:t>
    </w:r>
  </w:p>
  <w:p w14:paraId="09AE0C38" w14:textId="19A0DAE5" w:rsidR="00E667E9" w:rsidRPr="001B7862" w:rsidRDefault="007C3BEF">
    <w:pPr>
      <w:pStyle w:val="Header"/>
      <w:rPr>
        <w:b/>
        <w:bCs/>
        <w:sz w:val="36"/>
        <w:szCs w:val="36"/>
        <w:lang w:val="en-US"/>
      </w:rPr>
    </w:pPr>
    <w:r w:rsidRPr="00A13C9D">
      <w:rPr>
        <w:b/>
        <w:bCs/>
        <w:sz w:val="40"/>
        <w:szCs w:val="40"/>
        <w:lang w:val="en-US"/>
      </w:rPr>
      <w:t xml:space="preserve">                               </w:t>
    </w:r>
    <w:r w:rsidR="0031447F">
      <w:rPr>
        <w:b/>
        <w:bCs/>
        <w:sz w:val="40"/>
        <w:szCs w:val="40"/>
        <w:lang w:val="en-US"/>
      </w:rPr>
      <w:t xml:space="preserve"> </w:t>
    </w:r>
    <w:r w:rsidR="001B7862" w:rsidRPr="00A13C9D">
      <w:rPr>
        <w:b/>
        <w:bCs/>
        <w:sz w:val="40"/>
        <w:szCs w:val="40"/>
        <w:lang w:val="en-US"/>
      </w:rPr>
      <w:t xml:space="preserve"> </w:t>
    </w:r>
    <w:r w:rsidRPr="00A13C9D">
      <w:rPr>
        <w:b/>
        <w:bCs/>
        <w:sz w:val="40"/>
        <w:szCs w:val="40"/>
        <w:lang w:val="en-US"/>
      </w:rPr>
      <w:t>B</w:t>
    </w:r>
    <w:r w:rsidR="000C17A0" w:rsidRPr="00A13C9D">
      <w:rPr>
        <w:b/>
        <w:bCs/>
        <w:sz w:val="40"/>
        <w:szCs w:val="40"/>
        <w:lang w:val="en-US"/>
      </w:rPr>
      <w:t>OWLING ASSOCIATION</w:t>
    </w:r>
  </w:p>
  <w:p w14:paraId="721A534C" w14:textId="23532D8E" w:rsidR="00E667E9" w:rsidRPr="00E667E9" w:rsidRDefault="00E667E9">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FD3"/>
    <w:multiLevelType w:val="hybridMultilevel"/>
    <w:tmpl w:val="D0A83A0A"/>
    <w:lvl w:ilvl="0" w:tplc="6CDCB1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1823A6"/>
    <w:multiLevelType w:val="hybridMultilevel"/>
    <w:tmpl w:val="919A3B8A"/>
    <w:lvl w:ilvl="0" w:tplc="6CDCB1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D6102E"/>
    <w:multiLevelType w:val="hybridMultilevel"/>
    <w:tmpl w:val="BE62357A"/>
    <w:lvl w:ilvl="0" w:tplc="6CDCB1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D10DFA"/>
    <w:multiLevelType w:val="hybridMultilevel"/>
    <w:tmpl w:val="C9F65A20"/>
    <w:lvl w:ilvl="0" w:tplc="6CDCB1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565AA3"/>
    <w:multiLevelType w:val="hybridMultilevel"/>
    <w:tmpl w:val="D4206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A941B3"/>
    <w:multiLevelType w:val="hybridMultilevel"/>
    <w:tmpl w:val="88E65040"/>
    <w:lvl w:ilvl="0" w:tplc="6CDCB1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4958019">
    <w:abstractNumId w:val="4"/>
  </w:num>
  <w:num w:numId="2" w16cid:durableId="586304020">
    <w:abstractNumId w:val="0"/>
  </w:num>
  <w:num w:numId="3" w16cid:durableId="831914993">
    <w:abstractNumId w:val="1"/>
  </w:num>
  <w:num w:numId="4" w16cid:durableId="8871208">
    <w:abstractNumId w:val="5"/>
  </w:num>
  <w:num w:numId="5" w16cid:durableId="434522824">
    <w:abstractNumId w:val="3"/>
  </w:num>
  <w:num w:numId="6" w16cid:durableId="1881434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FE"/>
    <w:rsid w:val="000007B7"/>
    <w:rsid w:val="00010F49"/>
    <w:rsid w:val="0001538D"/>
    <w:rsid w:val="0003615F"/>
    <w:rsid w:val="00060AD9"/>
    <w:rsid w:val="00077D57"/>
    <w:rsid w:val="000C17A0"/>
    <w:rsid w:val="000F0589"/>
    <w:rsid w:val="00107CBC"/>
    <w:rsid w:val="00125144"/>
    <w:rsid w:val="001503CB"/>
    <w:rsid w:val="001A0910"/>
    <w:rsid w:val="001A16D1"/>
    <w:rsid w:val="001B7862"/>
    <w:rsid w:val="001C14E1"/>
    <w:rsid w:val="001D3172"/>
    <w:rsid w:val="001D6ED2"/>
    <w:rsid w:val="001E06D7"/>
    <w:rsid w:val="00205608"/>
    <w:rsid w:val="00237300"/>
    <w:rsid w:val="00237FAD"/>
    <w:rsid w:val="00246A5B"/>
    <w:rsid w:val="002631C4"/>
    <w:rsid w:val="0031447F"/>
    <w:rsid w:val="00317E06"/>
    <w:rsid w:val="003258F1"/>
    <w:rsid w:val="00334D2A"/>
    <w:rsid w:val="00335CB7"/>
    <w:rsid w:val="003427D2"/>
    <w:rsid w:val="003571CB"/>
    <w:rsid w:val="003B3D8E"/>
    <w:rsid w:val="003D36FE"/>
    <w:rsid w:val="003F2E99"/>
    <w:rsid w:val="00400296"/>
    <w:rsid w:val="00404F5C"/>
    <w:rsid w:val="0042665F"/>
    <w:rsid w:val="004A5E42"/>
    <w:rsid w:val="004A6D40"/>
    <w:rsid w:val="004D5284"/>
    <w:rsid w:val="00506475"/>
    <w:rsid w:val="00545636"/>
    <w:rsid w:val="00555D0E"/>
    <w:rsid w:val="005C6BCF"/>
    <w:rsid w:val="005F4AE4"/>
    <w:rsid w:val="00634AFF"/>
    <w:rsid w:val="00643BDB"/>
    <w:rsid w:val="00644F63"/>
    <w:rsid w:val="0065180B"/>
    <w:rsid w:val="00674F4F"/>
    <w:rsid w:val="00742271"/>
    <w:rsid w:val="007C3BEF"/>
    <w:rsid w:val="007F39BA"/>
    <w:rsid w:val="007F76D4"/>
    <w:rsid w:val="00801A02"/>
    <w:rsid w:val="00862386"/>
    <w:rsid w:val="00862B70"/>
    <w:rsid w:val="008D6DBF"/>
    <w:rsid w:val="008E405F"/>
    <w:rsid w:val="008F1A70"/>
    <w:rsid w:val="0090051F"/>
    <w:rsid w:val="009021CE"/>
    <w:rsid w:val="00967140"/>
    <w:rsid w:val="009D2C6E"/>
    <w:rsid w:val="00A13C9D"/>
    <w:rsid w:val="00A40F15"/>
    <w:rsid w:val="00A850E5"/>
    <w:rsid w:val="00AA1B95"/>
    <w:rsid w:val="00AC3EC1"/>
    <w:rsid w:val="00B006E7"/>
    <w:rsid w:val="00B05E87"/>
    <w:rsid w:val="00B35F55"/>
    <w:rsid w:val="00B44287"/>
    <w:rsid w:val="00B51415"/>
    <w:rsid w:val="00B76BBB"/>
    <w:rsid w:val="00BB27F9"/>
    <w:rsid w:val="00BC08E1"/>
    <w:rsid w:val="00BF77BA"/>
    <w:rsid w:val="00C247A6"/>
    <w:rsid w:val="00C3026A"/>
    <w:rsid w:val="00C76B7B"/>
    <w:rsid w:val="00C90620"/>
    <w:rsid w:val="00CB3168"/>
    <w:rsid w:val="00CF6CC7"/>
    <w:rsid w:val="00D10150"/>
    <w:rsid w:val="00D20916"/>
    <w:rsid w:val="00D43126"/>
    <w:rsid w:val="00D77992"/>
    <w:rsid w:val="00DA3034"/>
    <w:rsid w:val="00DD5B87"/>
    <w:rsid w:val="00E66658"/>
    <w:rsid w:val="00E667E9"/>
    <w:rsid w:val="00E710DD"/>
    <w:rsid w:val="00EE195E"/>
    <w:rsid w:val="00F219EC"/>
    <w:rsid w:val="00F46FBD"/>
    <w:rsid w:val="00FD4348"/>
    <w:rsid w:val="00FE4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FE09A"/>
  <w15:chartTrackingRefBased/>
  <w15:docId w15:val="{087F7979-B914-4F65-9B1A-3C703F07F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1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1CE"/>
  </w:style>
  <w:style w:type="paragraph" w:styleId="Footer">
    <w:name w:val="footer"/>
    <w:basedOn w:val="Normal"/>
    <w:link w:val="FooterChar"/>
    <w:uiPriority w:val="99"/>
    <w:unhideWhenUsed/>
    <w:rsid w:val="009021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1CE"/>
  </w:style>
  <w:style w:type="paragraph" w:styleId="ListParagraph">
    <w:name w:val="List Paragraph"/>
    <w:basedOn w:val="Normal"/>
    <w:uiPriority w:val="34"/>
    <w:qFormat/>
    <w:rsid w:val="00C76B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uncanWebster\OneDrive%20-%20Bowls%20Development%20Alliance\Templates\Document%20template%20with%20logo%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 template with logo footer</Template>
  <TotalTime>30</TotalTime>
  <Pages>3</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Webster</dc:creator>
  <cp:keywords/>
  <dc:description/>
  <cp:lastModifiedBy>Lynn Dean</cp:lastModifiedBy>
  <cp:revision>23</cp:revision>
  <cp:lastPrinted>2022-04-12T11:51:00Z</cp:lastPrinted>
  <dcterms:created xsi:type="dcterms:W3CDTF">2023-05-30T11:07:00Z</dcterms:created>
  <dcterms:modified xsi:type="dcterms:W3CDTF">2026-09-30T20:03:00Z</dcterms:modified>
</cp:coreProperties>
</file>